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CBAB4C" w14:textId="0294B902" w:rsidR="00262BEB" w:rsidRPr="008E2C49" w:rsidRDefault="00262BEB" w:rsidP="00262BEB">
      <w:pPr>
        <w:spacing w:before="120" w:after="120" w:line="240" w:lineRule="auto"/>
        <w:rPr>
          <w:rFonts w:cstheme="minorHAnsi"/>
          <w:sz w:val="32"/>
        </w:rPr>
      </w:pPr>
      <w:r w:rsidRPr="008E2C49">
        <w:rPr>
          <w:rFonts w:cstheme="minorHAnsi"/>
          <w:sz w:val="32"/>
        </w:rPr>
        <w:t>CHAMP BA Behavioral Analysis Worksheet</w:t>
      </w:r>
      <w:bookmarkStart w:id="0" w:name="_GoBack"/>
      <w:bookmarkEnd w:id="0"/>
    </w:p>
    <w:tbl>
      <w:tblPr>
        <w:tblStyle w:val="TableGrid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4248"/>
        <w:gridCol w:w="9540"/>
      </w:tblGrid>
      <w:tr w:rsidR="00262BEB" w:rsidRPr="00262BEB" w14:paraId="4B1ADB9B" w14:textId="77777777" w:rsidTr="00262BEB">
        <w:trPr>
          <w:trHeight w:val="432"/>
        </w:trPr>
        <w:tc>
          <w:tcPr>
            <w:tcW w:w="13788" w:type="dxa"/>
            <w:gridSpan w:val="2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DAEEF3" w:themeFill="accent5" w:themeFillTint="33"/>
            <w:vAlign w:val="center"/>
          </w:tcPr>
          <w:p w14:paraId="11CEF1B1" w14:textId="77777777" w:rsidR="00262BEB" w:rsidRPr="00262BEB" w:rsidRDefault="00262BEB" w:rsidP="00262BEB">
            <w:pPr>
              <w:spacing w:line="240" w:lineRule="auto"/>
              <w:rPr>
                <w:rFonts w:cstheme="minorHAnsi"/>
              </w:rPr>
            </w:pPr>
            <w:r w:rsidRPr="00262BEB">
              <w:rPr>
                <w:rFonts w:cstheme="minorHAnsi"/>
                <w:b/>
              </w:rPr>
              <w:t>Step 1:</w:t>
            </w:r>
            <w:r w:rsidRPr="00262BEB">
              <w:rPr>
                <w:rFonts w:cstheme="minorHAnsi"/>
              </w:rPr>
              <w:t xml:space="preserve"> Describe the action or inaction that needs to be unpacked: </w:t>
            </w:r>
          </w:p>
        </w:tc>
      </w:tr>
      <w:tr w:rsidR="00262BEB" w:rsidRPr="00262BEB" w14:paraId="4E3488BE" w14:textId="77777777" w:rsidTr="00262BEB">
        <w:trPr>
          <w:trHeight w:val="432"/>
        </w:trPr>
        <w:tc>
          <w:tcPr>
            <w:tcW w:w="4248" w:type="dxa"/>
            <w:tcBorders>
              <w:left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DAEEF3" w:themeFill="accent5" w:themeFillTint="33"/>
            <w:vAlign w:val="center"/>
          </w:tcPr>
          <w:p w14:paraId="048B87BA" w14:textId="77777777" w:rsidR="00262BEB" w:rsidRPr="00262BEB" w:rsidRDefault="00262BEB" w:rsidP="00262BEB">
            <w:pPr>
              <w:spacing w:line="240" w:lineRule="auto"/>
              <w:rPr>
                <w:rFonts w:cstheme="minorHAnsi"/>
              </w:rPr>
            </w:pPr>
            <w:r w:rsidRPr="00262BEB">
              <w:rPr>
                <w:rFonts w:cstheme="minorHAnsi"/>
                <w:b/>
              </w:rPr>
              <w:t>What</w:t>
            </w:r>
            <w:r w:rsidRPr="00262BEB">
              <w:rPr>
                <w:rFonts w:cstheme="minorHAnsi"/>
              </w:rPr>
              <w:t xml:space="preserve"> happened or didn’t happen?</w:t>
            </w:r>
          </w:p>
        </w:tc>
        <w:tc>
          <w:tcPr>
            <w:tcW w:w="9540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DAEEF3" w:themeFill="accent5" w:themeFillTint="33"/>
            <w:vAlign w:val="center"/>
          </w:tcPr>
          <w:p w14:paraId="77E2ADDA" w14:textId="77777777" w:rsidR="00262BEB" w:rsidRPr="00262BEB" w:rsidRDefault="00262BEB" w:rsidP="00262BEB">
            <w:pPr>
              <w:spacing w:line="240" w:lineRule="auto"/>
              <w:rPr>
                <w:rFonts w:cstheme="minorHAnsi"/>
              </w:rPr>
            </w:pPr>
          </w:p>
        </w:tc>
      </w:tr>
      <w:tr w:rsidR="00262BEB" w:rsidRPr="00262BEB" w14:paraId="6DF68B93" w14:textId="77777777" w:rsidTr="00262BEB">
        <w:trPr>
          <w:trHeight w:val="432"/>
        </w:trPr>
        <w:tc>
          <w:tcPr>
            <w:tcW w:w="4248" w:type="dxa"/>
            <w:tcBorders>
              <w:left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DAEEF3" w:themeFill="accent5" w:themeFillTint="33"/>
            <w:vAlign w:val="center"/>
          </w:tcPr>
          <w:p w14:paraId="44E0AC7D" w14:textId="77777777" w:rsidR="00262BEB" w:rsidRPr="00262BEB" w:rsidRDefault="00262BEB" w:rsidP="00262BEB">
            <w:pPr>
              <w:spacing w:line="240" w:lineRule="auto"/>
              <w:rPr>
                <w:rFonts w:cstheme="minorHAnsi"/>
              </w:rPr>
            </w:pPr>
            <w:r w:rsidRPr="00262BEB">
              <w:rPr>
                <w:rFonts w:cstheme="minorHAnsi"/>
                <w:b/>
              </w:rPr>
              <w:t>When</w:t>
            </w:r>
            <w:r w:rsidRPr="00262BEB">
              <w:rPr>
                <w:rFonts w:cstheme="minorHAnsi"/>
              </w:rPr>
              <w:t xml:space="preserve"> and </w:t>
            </w:r>
            <w:r w:rsidRPr="00262BEB">
              <w:rPr>
                <w:rFonts w:cstheme="minorHAnsi"/>
                <w:b/>
              </w:rPr>
              <w:t>Where</w:t>
            </w:r>
            <w:r w:rsidRPr="00262BEB">
              <w:rPr>
                <w:rFonts w:cstheme="minorHAnsi"/>
              </w:rPr>
              <w:t xml:space="preserve"> did it take place?</w:t>
            </w:r>
          </w:p>
        </w:tc>
        <w:tc>
          <w:tcPr>
            <w:tcW w:w="9540" w:type="dxa"/>
            <w:tcBorders>
              <w:left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DAEEF3" w:themeFill="accent5" w:themeFillTint="33"/>
            <w:vAlign w:val="center"/>
          </w:tcPr>
          <w:p w14:paraId="7A46173D" w14:textId="77777777" w:rsidR="00262BEB" w:rsidRPr="00262BEB" w:rsidRDefault="00262BEB" w:rsidP="00262BEB">
            <w:pPr>
              <w:spacing w:line="240" w:lineRule="auto"/>
              <w:rPr>
                <w:rFonts w:cstheme="minorHAnsi"/>
              </w:rPr>
            </w:pPr>
          </w:p>
        </w:tc>
      </w:tr>
      <w:tr w:rsidR="00262BEB" w:rsidRPr="00262BEB" w14:paraId="1338E012" w14:textId="77777777" w:rsidTr="00262BEB">
        <w:trPr>
          <w:trHeight w:val="432"/>
        </w:trPr>
        <w:tc>
          <w:tcPr>
            <w:tcW w:w="4248" w:type="dxa"/>
            <w:tcBorders>
              <w:left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DAEEF3" w:themeFill="accent5" w:themeFillTint="33"/>
            <w:vAlign w:val="center"/>
          </w:tcPr>
          <w:p w14:paraId="36A461E3" w14:textId="77777777" w:rsidR="00262BEB" w:rsidRPr="00262BEB" w:rsidRDefault="00262BEB" w:rsidP="00262BEB">
            <w:pPr>
              <w:spacing w:line="240" w:lineRule="auto"/>
              <w:rPr>
                <w:rFonts w:cstheme="minorHAnsi"/>
              </w:rPr>
            </w:pPr>
            <w:r w:rsidRPr="00262BEB">
              <w:rPr>
                <w:rFonts w:cstheme="minorHAnsi"/>
                <w:b/>
              </w:rPr>
              <w:t>Who</w:t>
            </w:r>
            <w:r w:rsidRPr="00262BEB">
              <w:rPr>
                <w:rFonts w:cstheme="minorHAnsi"/>
              </w:rPr>
              <w:t xml:space="preserve"> was present?</w:t>
            </w:r>
          </w:p>
        </w:tc>
        <w:tc>
          <w:tcPr>
            <w:tcW w:w="9540" w:type="dxa"/>
            <w:tcBorders>
              <w:left w:val="single" w:sz="4" w:space="0" w:color="215868" w:themeColor="accent5" w:themeShade="80"/>
              <w:bottom w:val="single" w:sz="4" w:space="0" w:color="auto"/>
              <w:right w:val="single" w:sz="4" w:space="0" w:color="215868" w:themeColor="accent5" w:themeShade="80"/>
            </w:tcBorders>
            <w:shd w:val="clear" w:color="auto" w:fill="DAEEF3" w:themeFill="accent5" w:themeFillTint="33"/>
            <w:vAlign w:val="center"/>
          </w:tcPr>
          <w:p w14:paraId="5B4C251E" w14:textId="77777777" w:rsidR="00262BEB" w:rsidRPr="00262BEB" w:rsidRDefault="00262BEB" w:rsidP="00262BEB">
            <w:pPr>
              <w:spacing w:line="240" w:lineRule="auto"/>
              <w:rPr>
                <w:rFonts w:cstheme="minorHAnsi"/>
              </w:rPr>
            </w:pPr>
          </w:p>
        </w:tc>
      </w:tr>
      <w:tr w:rsidR="00262BEB" w:rsidRPr="00262BEB" w14:paraId="3036C11C" w14:textId="77777777" w:rsidTr="00262BEB">
        <w:trPr>
          <w:trHeight w:val="432"/>
        </w:trPr>
        <w:tc>
          <w:tcPr>
            <w:tcW w:w="4248" w:type="dxa"/>
            <w:tcBorders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DAEEF3" w:themeFill="accent5" w:themeFillTint="33"/>
            <w:vAlign w:val="center"/>
          </w:tcPr>
          <w:p w14:paraId="6D55BEAF" w14:textId="77777777" w:rsidR="00262BEB" w:rsidRPr="00262BEB" w:rsidRDefault="00262BEB" w:rsidP="00262BEB">
            <w:pPr>
              <w:spacing w:line="240" w:lineRule="auto"/>
              <w:rPr>
                <w:rFonts w:cstheme="minorHAnsi"/>
              </w:rPr>
            </w:pPr>
            <w:r w:rsidRPr="00262BEB">
              <w:rPr>
                <w:rFonts w:cstheme="minorHAnsi"/>
              </w:rPr>
              <w:t>Anything else that helps to set the stage?</w:t>
            </w:r>
          </w:p>
        </w:tc>
        <w:tc>
          <w:tcPr>
            <w:tcW w:w="9540" w:type="dxa"/>
            <w:tcBorders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DAEEF3" w:themeFill="accent5" w:themeFillTint="33"/>
            <w:vAlign w:val="center"/>
          </w:tcPr>
          <w:p w14:paraId="0D8130B8" w14:textId="77777777" w:rsidR="00262BEB" w:rsidRPr="00262BEB" w:rsidRDefault="00262BEB" w:rsidP="00262BEB">
            <w:pPr>
              <w:spacing w:line="240" w:lineRule="auto"/>
              <w:rPr>
                <w:rFonts w:cstheme="minorHAnsi"/>
              </w:rPr>
            </w:pPr>
          </w:p>
        </w:tc>
      </w:tr>
    </w:tbl>
    <w:p w14:paraId="3F9B26D7" w14:textId="77777777" w:rsidR="00262BEB" w:rsidRPr="00262BEB" w:rsidRDefault="00262BEB" w:rsidP="00262BEB">
      <w:pPr>
        <w:spacing w:line="240" w:lineRule="auto"/>
        <w:rPr>
          <w:rFonts w:cstheme="minorHAnsi"/>
        </w:rPr>
      </w:pPr>
    </w:p>
    <w:tbl>
      <w:tblPr>
        <w:tblStyle w:val="TableGrid"/>
        <w:tblW w:w="0" w:type="auto"/>
        <w:shd w:val="clear" w:color="auto" w:fill="E5DFEC" w:themeFill="accent4" w:themeFillTint="33"/>
        <w:tblLook w:val="04A0" w:firstRow="1" w:lastRow="0" w:firstColumn="1" w:lastColumn="0" w:noHBand="0" w:noVBand="1"/>
      </w:tblPr>
      <w:tblGrid>
        <w:gridCol w:w="4248"/>
        <w:gridCol w:w="9540"/>
      </w:tblGrid>
      <w:tr w:rsidR="00262BEB" w:rsidRPr="00262BEB" w14:paraId="5E134AC7" w14:textId="77777777" w:rsidTr="00262BEB">
        <w:trPr>
          <w:trHeight w:val="432"/>
        </w:trPr>
        <w:tc>
          <w:tcPr>
            <w:tcW w:w="13788" w:type="dxa"/>
            <w:gridSpan w:val="2"/>
            <w:shd w:val="clear" w:color="auto" w:fill="E5DFEC" w:themeFill="accent4" w:themeFillTint="33"/>
            <w:vAlign w:val="center"/>
          </w:tcPr>
          <w:p w14:paraId="7E31F866" w14:textId="77777777" w:rsidR="00262BEB" w:rsidRPr="00262BEB" w:rsidRDefault="00262BEB" w:rsidP="00262BEB">
            <w:pPr>
              <w:spacing w:line="240" w:lineRule="auto"/>
              <w:rPr>
                <w:rFonts w:cstheme="minorHAnsi"/>
              </w:rPr>
            </w:pPr>
            <w:r w:rsidRPr="00262BEB">
              <w:rPr>
                <w:rFonts w:cstheme="minorHAnsi"/>
                <w:b/>
              </w:rPr>
              <w:t>Step 2:</w:t>
            </w:r>
            <w:r w:rsidRPr="00262BEB">
              <w:rPr>
                <w:rFonts w:cstheme="minorHAnsi"/>
              </w:rPr>
              <w:t xml:space="preserve"> What led up to the incident…..</w:t>
            </w:r>
          </w:p>
        </w:tc>
      </w:tr>
      <w:tr w:rsidR="00262BEB" w:rsidRPr="00262BEB" w14:paraId="72583115" w14:textId="77777777" w:rsidTr="00262BEB">
        <w:trPr>
          <w:trHeight w:val="432"/>
        </w:trPr>
        <w:tc>
          <w:tcPr>
            <w:tcW w:w="4248" w:type="dxa"/>
            <w:shd w:val="clear" w:color="auto" w:fill="E5DFEC" w:themeFill="accent4" w:themeFillTint="33"/>
            <w:vAlign w:val="center"/>
          </w:tcPr>
          <w:p w14:paraId="21966C5E" w14:textId="77777777" w:rsidR="00262BEB" w:rsidRPr="00262BEB" w:rsidRDefault="00262BEB" w:rsidP="00262BEB">
            <w:pPr>
              <w:spacing w:line="240" w:lineRule="auto"/>
              <w:rPr>
                <w:rFonts w:cstheme="minorHAnsi"/>
              </w:rPr>
            </w:pPr>
            <w:r w:rsidRPr="00262BEB">
              <w:rPr>
                <w:rFonts w:cstheme="minorHAnsi"/>
              </w:rPr>
              <w:t>A. What happened just before this?</w:t>
            </w:r>
          </w:p>
        </w:tc>
        <w:tc>
          <w:tcPr>
            <w:tcW w:w="9540" w:type="dxa"/>
            <w:shd w:val="clear" w:color="auto" w:fill="E5DFEC" w:themeFill="accent4" w:themeFillTint="33"/>
            <w:vAlign w:val="center"/>
          </w:tcPr>
          <w:p w14:paraId="22C81EF4" w14:textId="77777777" w:rsidR="00262BEB" w:rsidRPr="00262BEB" w:rsidRDefault="00262BEB" w:rsidP="00262BEB">
            <w:pPr>
              <w:spacing w:line="240" w:lineRule="auto"/>
              <w:rPr>
                <w:rFonts w:cstheme="minorHAnsi"/>
              </w:rPr>
            </w:pPr>
          </w:p>
        </w:tc>
      </w:tr>
      <w:tr w:rsidR="00262BEB" w:rsidRPr="00262BEB" w14:paraId="6CB56A65" w14:textId="77777777" w:rsidTr="00262BEB">
        <w:trPr>
          <w:trHeight w:val="432"/>
        </w:trPr>
        <w:tc>
          <w:tcPr>
            <w:tcW w:w="4248" w:type="dxa"/>
            <w:shd w:val="clear" w:color="auto" w:fill="E5DFEC" w:themeFill="accent4" w:themeFillTint="33"/>
            <w:vAlign w:val="center"/>
          </w:tcPr>
          <w:p w14:paraId="461C3C56" w14:textId="77777777" w:rsidR="00262BEB" w:rsidRPr="00262BEB" w:rsidRDefault="00262BEB" w:rsidP="00262BEB">
            <w:pPr>
              <w:spacing w:line="240" w:lineRule="auto"/>
              <w:rPr>
                <w:rFonts w:cstheme="minorHAnsi"/>
              </w:rPr>
            </w:pPr>
            <w:r w:rsidRPr="00262BEB">
              <w:rPr>
                <w:rFonts w:cstheme="minorHAnsi"/>
              </w:rPr>
              <w:t>B. And just before A?</w:t>
            </w:r>
          </w:p>
        </w:tc>
        <w:tc>
          <w:tcPr>
            <w:tcW w:w="9540" w:type="dxa"/>
            <w:shd w:val="clear" w:color="auto" w:fill="E5DFEC" w:themeFill="accent4" w:themeFillTint="33"/>
            <w:vAlign w:val="center"/>
          </w:tcPr>
          <w:p w14:paraId="444380EA" w14:textId="77777777" w:rsidR="00262BEB" w:rsidRPr="00262BEB" w:rsidRDefault="00262BEB" w:rsidP="00262BEB">
            <w:pPr>
              <w:spacing w:line="240" w:lineRule="auto"/>
              <w:rPr>
                <w:rFonts w:cstheme="minorHAnsi"/>
              </w:rPr>
            </w:pPr>
          </w:p>
        </w:tc>
      </w:tr>
      <w:tr w:rsidR="00262BEB" w:rsidRPr="00262BEB" w14:paraId="5648CCCB" w14:textId="77777777" w:rsidTr="00262BEB">
        <w:trPr>
          <w:trHeight w:val="432"/>
        </w:trPr>
        <w:tc>
          <w:tcPr>
            <w:tcW w:w="4248" w:type="dxa"/>
            <w:shd w:val="clear" w:color="auto" w:fill="E5DFEC" w:themeFill="accent4" w:themeFillTint="33"/>
            <w:vAlign w:val="center"/>
          </w:tcPr>
          <w:p w14:paraId="7F682AE8" w14:textId="77777777" w:rsidR="00262BEB" w:rsidRPr="00262BEB" w:rsidRDefault="00262BEB" w:rsidP="00262BEB">
            <w:pPr>
              <w:spacing w:line="240" w:lineRule="auto"/>
              <w:rPr>
                <w:rFonts w:cstheme="minorHAnsi"/>
              </w:rPr>
            </w:pPr>
            <w:r w:rsidRPr="00262BEB">
              <w:rPr>
                <w:rFonts w:cstheme="minorHAnsi"/>
              </w:rPr>
              <w:t>C. And just before B?</w:t>
            </w:r>
          </w:p>
        </w:tc>
        <w:tc>
          <w:tcPr>
            <w:tcW w:w="9540" w:type="dxa"/>
            <w:shd w:val="clear" w:color="auto" w:fill="E5DFEC" w:themeFill="accent4" w:themeFillTint="33"/>
            <w:vAlign w:val="center"/>
          </w:tcPr>
          <w:p w14:paraId="5A42F89F" w14:textId="77777777" w:rsidR="00262BEB" w:rsidRPr="00262BEB" w:rsidRDefault="00262BEB" w:rsidP="00262BEB">
            <w:pPr>
              <w:spacing w:line="240" w:lineRule="auto"/>
              <w:rPr>
                <w:rFonts w:cstheme="minorHAnsi"/>
              </w:rPr>
            </w:pPr>
          </w:p>
        </w:tc>
      </w:tr>
      <w:tr w:rsidR="00262BEB" w:rsidRPr="00262BEB" w14:paraId="45CF5AD9" w14:textId="77777777" w:rsidTr="00262BEB">
        <w:trPr>
          <w:trHeight w:val="432"/>
        </w:trPr>
        <w:tc>
          <w:tcPr>
            <w:tcW w:w="4248" w:type="dxa"/>
            <w:shd w:val="clear" w:color="auto" w:fill="E5DFEC" w:themeFill="accent4" w:themeFillTint="33"/>
            <w:vAlign w:val="center"/>
          </w:tcPr>
          <w:p w14:paraId="19281A4B" w14:textId="77777777" w:rsidR="00262BEB" w:rsidRPr="00262BEB" w:rsidRDefault="00262BEB" w:rsidP="00262BEB">
            <w:pPr>
              <w:spacing w:line="240" w:lineRule="auto"/>
              <w:rPr>
                <w:rFonts w:cstheme="minorHAnsi"/>
              </w:rPr>
            </w:pPr>
            <w:r w:rsidRPr="00262BEB">
              <w:rPr>
                <w:rFonts w:cstheme="minorHAnsi"/>
              </w:rPr>
              <w:t>D. And just before C?</w:t>
            </w:r>
          </w:p>
        </w:tc>
        <w:tc>
          <w:tcPr>
            <w:tcW w:w="9540" w:type="dxa"/>
            <w:shd w:val="clear" w:color="auto" w:fill="E5DFEC" w:themeFill="accent4" w:themeFillTint="33"/>
            <w:vAlign w:val="center"/>
          </w:tcPr>
          <w:p w14:paraId="32857B13" w14:textId="77777777" w:rsidR="00262BEB" w:rsidRPr="00262BEB" w:rsidRDefault="00262BEB" w:rsidP="00262BEB">
            <w:pPr>
              <w:spacing w:line="240" w:lineRule="auto"/>
              <w:rPr>
                <w:rFonts w:cstheme="minorHAnsi"/>
              </w:rPr>
            </w:pPr>
          </w:p>
        </w:tc>
      </w:tr>
      <w:tr w:rsidR="00262BEB" w:rsidRPr="00262BEB" w14:paraId="4245831D" w14:textId="77777777" w:rsidTr="00262BEB">
        <w:trPr>
          <w:trHeight w:val="432"/>
        </w:trPr>
        <w:tc>
          <w:tcPr>
            <w:tcW w:w="13788" w:type="dxa"/>
            <w:gridSpan w:val="2"/>
            <w:shd w:val="clear" w:color="auto" w:fill="E5DFEC" w:themeFill="accent4" w:themeFillTint="33"/>
            <w:vAlign w:val="center"/>
          </w:tcPr>
          <w:p w14:paraId="3EDD1398" w14:textId="77777777" w:rsidR="00262BEB" w:rsidRPr="00262BEB" w:rsidRDefault="00262BEB" w:rsidP="00262BEB">
            <w:pPr>
              <w:spacing w:line="240" w:lineRule="auto"/>
              <w:rPr>
                <w:rFonts w:cstheme="minorHAnsi"/>
                <w:i/>
              </w:rPr>
            </w:pPr>
            <w:r w:rsidRPr="00262BEB">
              <w:rPr>
                <w:rFonts w:cstheme="minorHAnsi"/>
                <w:i/>
              </w:rPr>
              <w:t>Keep going back in time until it seems likely that the root cause has been identified</w:t>
            </w:r>
          </w:p>
        </w:tc>
      </w:tr>
    </w:tbl>
    <w:p w14:paraId="7FC3C1A7" w14:textId="77777777" w:rsidR="00262BEB" w:rsidRPr="00262BEB" w:rsidRDefault="00262BEB" w:rsidP="00262BEB">
      <w:pPr>
        <w:spacing w:line="240" w:lineRule="auto"/>
        <w:rPr>
          <w:rFonts w:cstheme="minorHAnsi"/>
        </w:rPr>
      </w:pPr>
    </w:p>
    <w:tbl>
      <w:tblPr>
        <w:tblStyle w:val="TableGrid"/>
        <w:tblW w:w="0" w:type="auto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6894"/>
        <w:gridCol w:w="6894"/>
      </w:tblGrid>
      <w:tr w:rsidR="00262BEB" w:rsidRPr="00262BEB" w14:paraId="70C1C575" w14:textId="77777777" w:rsidTr="00262BEB">
        <w:trPr>
          <w:trHeight w:val="432"/>
        </w:trPr>
        <w:tc>
          <w:tcPr>
            <w:tcW w:w="13788" w:type="dxa"/>
            <w:gridSpan w:val="2"/>
            <w:shd w:val="clear" w:color="auto" w:fill="EAF1DD" w:themeFill="accent3" w:themeFillTint="33"/>
            <w:vAlign w:val="center"/>
          </w:tcPr>
          <w:p w14:paraId="7284EE95" w14:textId="77777777" w:rsidR="00262BEB" w:rsidRPr="00262BEB" w:rsidRDefault="00262BEB" w:rsidP="00262BEB">
            <w:pPr>
              <w:spacing w:line="240" w:lineRule="auto"/>
              <w:rPr>
                <w:rFonts w:cstheme="minorHAnsi"/>
              </w:rPr>
            </w:pPr>
            <w:r w:rsidRPr="00262BEB">
              <w:rPr>
                <w:rFonts w:cstheme="minorHAnsi"/>
                <w:b/>
              </w:rPr>
              <w:t>Step 3:</w:t>
            </w:r>
            <w:r w:rsidRPr="00262BEB">
              <w:rPr>
                <w:rFonts w:cstheme="minorHAnsi"/>
              </w:rPr>
              <w:t xml:space="preserve"> What </w:t>
            </w:r>
            <w:proofErr w:type="gramStart"/>
            <w:r w:rsidRPr="00262BEB">
              <w:rPr>
                <w:rFonts w:cstheme="minorHAnsi"/>
              </w:rPr>
              <w:t>are</w:t>
            </w:r>
            <w:proofErr w:type="gramEnd"/>
            <w:r w:rsidRPr="00262BEB">
              <w:rPr>
                <w:rFonts w:cstheme="minorHAnsi"/>
              </w:rPr>
              <w:t xml:space="preserve"> the take-aways from Step 2? What could be done differently next time or in similar situations? </w:t>
            </w:r>
          </w:p>
        </w:tc>
      </w:tr>
      <w:tr w:rsidR="00262BEB" w:rsidRPr="00262BEB" w14:paraId="5AB7B3B8" w14:textId="77777777" w:rsidTr="00262BEB">
        <w:trPr>
          <w:trHeight w:val="432"/>
        </w:trPr>
        <w:tc>
          <w:tcPr>
            <w:tcW w:w="6894" w:type="dxa"/>
            <w:shd w:val="clear" w:color="auto" w:fill="EAF1DD" w:themeFill="accent3" w:themeFillTint="33"/>
            <w:vAlign w:val="center"/>
          </w:tcPr>
          <w:p w14:paraId="0EED078A" w14:textId="77777777" w:rsidR="00262BEB" w:rsidRPr="00262BEB" w:rsidRDefault="00262BEB" w:rsidP="00262BEB">
            <w:pPr>
              <w:spacing w:line="240" w:lineRule="auto"/>
              <w:rPr>
                <w:rFonts w:cstheme="minorHAnsi"/>
              </w:rPr>
            </w:pPr>
            <w:r w:rsidRPr="00262BEB">
              <w:rPr>
                <w:rFonts w:cstheme="minorHAnsi"/>
              </w:rPr>
              <w:t>1.</w:t>
            </w:r>
          </w:p>
        </w:tc>
        <w:tc>
          <w:tcPr>
            <w:tcW w:w="6894" w:type="dxa"/>
            <w:shd w:val="clear" w:color="auto" w:fill="EAF1DD" w:themeFill="accent3" w:themeFillTint="33"/>
            <w:vAlign w:val="center"/>
          </w:tcPr>
          <w:p w14:paraId="5A1B0C67" w14:textId="77777777" w:rsidR="00262BEB" w:rsidRPr="00262BEB" w:rsidRDefault="00262BEB" w:rsidP="00262BEB">
            <w:pPr>
              <w:spacing w:line="240" w:lineRule="auto"/>
              <w:rPr>
                <w:rFonts w:cstheme="minorHAnsi"/>
              </w:rPr>
            </w:pPr>
            <w:r w:rsidRPr="00262BEB">
              <w:rPr>
                <w:rFonts w:cstheme="minorHAnsi"/>
              </w:rPr>
              <w:t>4.</w:t>
            </w:r>
          </w:p>
        </w:tc>
      </w:tr>
      <w:tr w:rsidR="00262BEB" w:rsidRPr="00262BEB" w14:paraId="60B0DC0C" w14:textId="77777777" w:rsidTr="00262BEB">
        <w:trPr>
          <w:trHeight w:val="432"/>
        </w:trPr>
        <w:tc>
          <w:tcPr>
            <w:tcW w:w="6894" w:type="dxa"/>
            <w:shd w:val="clear" w:color="auto" w:fill="EAF1DD" w:themeFill="accent3" w:themeFillTint="33"/>
            <w:vAlign w:val="center"/>
          </w:tcPr>
          <w:p w14:paraId="5E5ADC97" w14:textId="77777777" w:rsidR="00262BEB" w:rsidRPr="00262BEB" w:rsidRDefault="00262BEB" w:rsidP="00262BEB">
            <w:pPr>
              <w:spacing w:line="240" w:lineRule="auto"/>
              <w:rPr>
                <w:rFonts w:cstheme="minorHAnsi"/>
              </w:rPr>
            </w:pPr>
            <w:r w:rsidRPr="00262BEB">
              <w:rPr>
                <w:rFonts w:cstheme="minorHAnsi"/>
              </w:rPr>
              <w:t>2.</w:t>
            </w:r>
          </w:p>
        </w:tc>
        <w:tc>
          <w:tcPr>
            <w:tcW w:w="6894" w:type="dxa"/>
            <w:shd w:val="clear" w:color="auto" w:fill="EAF1DD" w:themeFill="accent3" w:themeFillTint="33"/>
            <w:vAlign w:val="center"/>
          </w:tcPr>
          <w:p w14:paraId="0C4225CD" w14:textId="77777777" w:rsidR="00262BEB" w:rsidRPr="00262BEB" w:rsidRDefault="00262BEB" w:rsidP="00262BEB">
            <w:pPr>
              <w:spacing w:line="240" w:lineRule="auto"/>
              <w:rPr>
                <w:rFonts w:cstheme="minorHAnsi"/>
              </w:rPr>
            </w:pPr>
            <w:r w:rsidRPr="00262BEB">
              <w:rPr>
                <w:rFonts w:cstheme="minorHAnsi"/>
              </w:rPr>
              <w:t>5.</w:t>
            </w:r>
          </w:p>
        </w:tc>
      </w:tr>
      <w:tr w:rsidR="00262BEB" w:rsidRPr="00262BEB" w14:paraId="2D003CFC" w14:textId="77777777" w:rsidTr="00262BEB">
        <w:trPr>
          <w:trHeight w:val="432"/>
        </w:trPr>
        <w:tc>
          <w:tcPr>
            <w:tcW w:w="6894" w:type="dxa"/>
            <w:shd w:val="clear" w:color="auto" w:fill="EAF1DD" w:themeFill="accent3" w:themeFillTint="33"/>
            <w:vAlign w:val="center"/>
          </w:tcPr>
          <w:p w14:paraId="40D177FB" w14:textId="77777777" w:rsidR="00262BEB" w:rsidRPr="00262BEB" w:rsidRDefault="00262BEB" w:rsidP="00262BEB">
            <w:pPr>
              <w:spacing w:line="240" w:lineRule="auto"/>
              <w:rPr>
                <w:rFonts w:cstheme="minorHAnsi"/>
              </w:rPr>
            </w:pPr>
            <w:r w:rsidRPr="00262BEB">
              <w:rPr>
                <w:rFonts w:cstheme="minorHAnsi"/>
              </w:rPr>
              <w:t>3.</w:t>
            </w:r>
          </w:p>
        </w:tc>
        <w:tc>
          <w:tcPr>
            <w:tcW w:w="6894" w:type="dxa"/>
            <w:shd w:val="clear" w:color="auto" w:fill="EAF1DD" w:themeFill="accent3" w:themeFillTint="33"/>
            <w:vAlign w:val="center"/>
          </w:tcPr>
          <w:p w14:paraId="49F73D87" w14:textId="77777777" w:rsidR="00262BEB" w:rsidRPr="00262BEB" w:rsidRDefault="00262BEB" w:rsidP="00262BEB">
            <w:pPr>
              <w:spacing w:line="240" w:lineRule="auto"/>
              <w:rPr>
                <w:rFonts w:cstheme="minorHAnsi"/>
              </w:rPr>
            </w:pPr>
            <w:r w:rsidRPr="00262BEB">
              <w:rPr>
                <w:rFonts w:cstheme="minorHAnsi"/>
              </w:rPr>
              <w:t>6.</w:t>
            </w:r>
          </w:p>
        </w:tc>
      </w:tr>
    </w:tbl>
    <w:p w14:paraId="7D305A52" w14:textId="77777777" w:rsidR="00262BEB" w:rsidRPr="00262BEB" w:rsidRDefault="00262BEB" w:rsidP="00262BEB">
      <w:pPr>
        <w:spacing w:before="120" w:line="240" w:lineRule="auto"/>
        <w:rPr>
          <w:rFonts w:cstheme="minorHAnsi"/>
        </w:rPr>
      </w:pPr>
      <w:r w:rsidRPr="00262BEB">
        <w:rPr>
          <w:rFonts w:cstheme="minorHAnsi"/>
        </w:rPr>
        <w:t>Additional notes:</w:t>
      </w:r>
    </w:p>
    <w:sectPr w:rsidR="00262BEB" w:rsidRPr="00262BEB" w:rsidSect="00481A3C">
      <w:headerReference w:type="default" r:id="rId7"/>
      <w:footerReference w:type="default" r:id="rId8"/>
      <w:headerReference w:type="first" r:id="rId9"/>
      <w:footerReference w:type="first" r:id="rId10"/>
      <w:pgSz w:w="15840" w:h="12240" w:orient="landscape"/>
      <w:pgMar w:top="1440" w:right="1008" w:bottom="1440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52804E" w14:textId="77777777" w:rsidR="0018052F" w:rsidRDefault="0018052F" w:rsidP="00CF5722">
      <w:r>
        <w:separator/>
      </w:r>
    </w:p>
  </w:endnote>
  <w:endnote w:type="continuationSeparator" w:id="0">
    <w:p w14:paraId="4DFCE653" w14:textId="77777777" w:rsidR="0018052F" w:rsidRDefault="0018052F" w:rsidP="00CF5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Std 55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D443A" w14:textId="24CD6838" w:rsidR="008B416B" w:rsidRPr="0017108D" w:rsidRDefault="0017108D" w:rsidP="0017108D">
    <w:pPr>
      <w:pStyle w:val="Footer"/>
      <w:ind w:left="-360"/>
      <w:jc w:val="right"/>
      <w:rPr>
        <w:color w:val="BFBFBF" w:themeColor="background1" w:themeShade="BF"/>
      </w:rPr>
    </w:pPr>
    <w:r w:rsidRPr="0017108D">
      <w:rPr>
        <w:noProof/>
        <w:color w:val="BFBFBF" w:themeColor="background1" w:themeShade="BF"/>
      </w:rPr>
      <w:drawing>
        <wp:anchor distT="0" distB="0" distL="114300" distR="114300" simplePos="0" relativeHeight="251690496" behindDoc="1" locked="0" layoutInCell="1" allowOverlap="1" wp14:anchorId="482DADD1" wp14:editId="14F7E7B8">
          <wp:simplePos x="0" y="0"/>
          <wp:positionH relativeFrom="column">
            <wp:posOffset>-635</wp:posOffset>
          </wp:positionH>
          <wp:positionV relativeFrom="paragraph">
            <wp:posOffset>-65405</wp:posOffset>
          </wp:positionV>
          <wp:extent cx="457200" cy="306705"/>
          <wp:effectExtent l="0" t="0" r="0" b="0"/>
          <wp:wrapThrough wrapText="bothSides">
            <wp:wrapPolygon edited="0">
              <wp:start x="0" y="0"/>
              <wp:lineTo x="0" y="5366"/>
              <wp:lineTo x="1800" y="20124"/>
              <wp:lineTo x="18000" y="20124"/>
              <wp:lineTo x="20700" y="5366"/>
              <wp:lineTo x="20700" y="0"/>
              <wp:lineTo x="0" y="0"/>
            </wp:wrapPolygon>
          </wp:wrapThrough>
          <wp:docPr id="12" name="Picture 12" descr="W-Logo_Purpl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W-Logo_Purple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306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108D">
      <w:rPr>
        <w:color w:val="BFBFBF" w:themeColor="background1" w:themeShade="BF"/>
      </w:rPr>
      <w:t xml:space="preserve">1959 NE Pacific St | Box 356560 | Seattle, WA 98195 | pbsci@uw.edu | uwpsychiatry.org </w:t>
    </w:r>
    <w:sdt>
      <w:sdtPr>
        <w:rPr>
          <w:color w:val="BFBFBF" w:themeColor="background1" w:themeShade="BF"/>
        </w:rPr>
        <w:id w:val="142600420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17108D">
          <w:rPr>
            <w:color w:val="BFBFBF" w:themeColor="background1" w:themeShade="BF"/>
          </w:rPr>
          <w:t xml:space="preserve">                                                     </w:t>
        </w:r>
        <w:r w:rsidRPr="0017108D">
          <w:rPr>
            <w:color w:val="BFBFBF" w:themeColor="background1" w:themeShade="BF"/>
          </w:rPr>
          <w:fldChar w:fldCharType="begin"/>
        </w:r>
        <w:r w:rsidRPr="0017108D">
          <w:rPr>
            <w:color w:val="BFBFBF" w:themeColor="background1" w:themeShade="BF"/>
          </w:rPr>
          <w:instrText xml:space="preserve"> PAGE   \* MERGEFORMAT </w:instrText>
        </w:r>
        <w:r w:rsidRPr="0017108D">
          <w:rPr>
            <w:color w:val="BFBFBF" w:themeColor="background1" w:themeShade="BF"/>
          </w:rPr>
          <w:fldChar w:fldCharType="separate"/>
        </w:r>
        <w:r w:rsidRPr="0017108D">
          <w:rPr>
            <w:noProof/>
            <w:color w:val="BFBFBF" w:themeColor="background1" w:themeShade="BF"/>
          </w:rPr>
          <w:t>2</w:t>
        </w:r>
        <w:r w:rsidRPr="0017108D">
          <w:rPr>
            <w:noProof/>
            <w:color w:val="BFBFBF" w:themeColor="background1" w:themeShade="BF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3E0EA" w14:textId="378C71F7" w:rsidR="00594782" w:rsidRPr="00411D03" w:rsidRDefault="00545DE6" w:rsidP="00704FEB">
    <w:pPr>
      <w:pStyle w:val="Footer"/>
      <w:ind w:left="-360"/>
      <w:jc w:val="center"/>
      <w:rPr>
        <w:color w:val="808080"/>
      </w:rPr>
    </w:pPr>
    <w:r>
      <w:rPr>
        <w:noProof/>
        <w:color w:val="808080"/>
      </w:rPr>
      <w:drawing>
        <wp:anchor distT="0" distB="0" distL="114300" distR="114300" simplePos="0" relativeHeight="251660288" behindDoc="1" locked="0" layoutInCell="1" allowOverlap="1" wp14:anchorId="2F097215" wp14:editId="476DB5CB">
          <wp:simplePos x="0" y="0"/>
          <wp:positionH relativeFrom="column">
            <wp:posOffset>8486775</wp:posOffset>
          </wp:positionH>
          <wp:positionV relativeFrom="paragraph">
            <wp:posOffset>-68580</wp:posOffset>
          </wp:positionV>
          <wp:extent cx="459105" cy="307975"/>
          <wp:effectExtent l="0" t="0" r="0" b="0"/>
          <wp:wrapThrough wrapText="bothSides">
            <wp:wrapPolygon edited="0">
              <wp:start x="0" y="0"/>
              <wp:lineTo x="0" y="5344"/>
              <wp:lineTo x="1793" y="20041"/>
              <wp:lineTo x="17925" y="20041"/>
              <wp:lineTo x="20614" y="5344"/>
              <wp:lineTo x="20614" y="0"/>
              <wp:lineTo x="0" y="0"/>
            </wp:wrapPolygon>
          </wp:wrapThrough>
          <wp:docPr id="5" name="Picture 5" descr="W-Logo_Purpl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W-Logo_Purple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105" cy="307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108D">
      <w:rPr>
        <w:color w:val="808080"/>
      </w:rPr>
      <w:t xml:space="preserve">   </w:t>
    </w:r>
    <w:r w:rsidR="00704FEB" w:rsidRPr="00411D03">
      <w:rPr>
        <w:color w:val="808080"/>
      </w:rPr>
      <w:t>1959 NE Pacific St | Box 356560 | Seattle, WA 98195 | pbsci@uw.edu | uwpsychiatry.org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D61352" w14:textId="77777777" w:rsidR="0018052F" w:rsidRDefault="0018052F" w:rsidP="00CF5722">
      <w:r>
        <w:separator/>
      </w:r>
    </w:p>
  </w:footnote>
  <w:footnote w:type="continuationSeparator" w:id="0">
    <w:p w14:paraId="1B565C12" w14:textId="77777777" w:rsidR="0018052F" w:rsidRDefault="0018052F" w:rsidP="00CF57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BF66A5" w14:textId="3254630D" w:rsidR="008B416B" w:rsidRDefault="0018052F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DBC3EBE" wp14:editId="50057872">
          <wp:simplePos x="0" y="0"/>
          <wp:positionH relativeFrom="column">
            <wp:posOffset>-640080</wp:posOffset>
          </wp:positionH>
          <wp:positionV relativeFrom="paragraph">
            <wp:posOffset>-457200</wp:posOffset>
          </wp:positionV>
          <wp:extent cx="10058400" cy="717550"/>
          <wp:effectExtent l="0" t="0" r="0" b="6350"/>
          <wp:wrapThrough wrapText="bothSides">
            <wp:wrapPolygon edited="0">
              <wp:start x="0" y="0"/>
              <wp:lineTo x="0" y="21218"/>
              <wp:lineTo x="21559" y="21218"/>
              <wp:lineTo x="21559" y="0"/>
              <wp:lineTo x="0" y="0"/>
            </wp:wrapPolygon>
          </wp:wrapThrough>
          <wp:docPr id="4" name="Picture 5" descr="icph_letterhead_header_p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cph_letterhead_header_p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17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8A504A" w14:textId="3F863AD7" w:rsidR="002718AD" w:rsidRDefault="00A71F8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B8C3149" wp14:editId="06EAB2A4">
              <wp:simplePos x="0" y="0"/>
              <wp:positionH relativeFrom="column">
                <wp:posOffset>-436880</wp:posOffset>
              </wp:positionH>
              <wp:positionV relativeFrom="paragraph">
                <wp:posOffset>-444500</wp:posOffset>
              </wp:positionV>
              <wp:extent cx="9324461" cy="1089568"/>
              <wp:effectExtent l="0" t="0" r="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24461" cy="1089568"/>
                        <a:chOff x="0" y="6350"/>
                        <a:chExt cx="9324461" cy="1089568"/>
                      </a:xfrm>
                    </wpg:grpSpPr>
                    <pic:pic xmlns:pic="http://schemas.openxmlformats.org/drawingml/2006/picture">
                      <pic:nvPicPr>
                        <pic:cNvPr id="11" name="Picture 5" descr="icph_letterhead_header_p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6842" y="6350"/>
                          <a:ext cx="7776210" cy="676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" name="Picture 13" descr="A screenshot of a cell phon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2284"/>
                          <a:ext cx="6861175" cy="10166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Picture 14" descr="A picture containing clipar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759186" y="79283"/>
                          <a:ext cx="1565275" cy="10166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556B21" id="Group 10" o:spid="_x0000_s1026" style="position:absolute;margin-left:-34.4pt;margin-top:-35pt;width:734.2pt;height:85.8pt;z-index:251657216;mso-height-relative:margin" coordorigin=",63" coordsize="93244,1089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EsAAAAAQABASwAAAABAAE4QklNBCYAAAAAAA4AAAAAAAAAAAAAP4AAADhCSU0EDQAAAAAA&#10;BAAAAHg4QklNBBkAAAAAAAQAAAAeOEJJTQPzAAAAAAAJAAAAAAAAAAABADhCSU0nEAAAAAAACgAB&#10;AAAAAAAAAAE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F5AAAAAFJn&#10;aHRsb25nAAAJ9g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CY4QklNBAwAAAAABH0AAAABAAAAoAAAABgAAAHgAAAtAAAABGEAGAAB/9j/7QAMQWRvYmVfQ00A&#10;Av/uAA5BZG9iZQBkgAAAAAH/2wCEAAwICAgJCAwJCQwRCwoLERUPDAwPFRgTExUTExgRDAwMDAwM&#10;EQwMDAwMDAwMDAwMDAwMDAwMDAwMDAwMDAwMDAwBDQsLDQ4NEA4OEBQODg4UFA4ODg4UEQwMDAwM&#10;EREMDAwMDAwRDAwMDAwMDAwMDAwMDAwMDAwMDAwMDAwMDAwMDP/AABEIABg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v/iSUNDX1BST0ZJTEUAAQk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//4v/iSUNDX1BST0ZJ&#10;TEUAAgl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oHwSUNDX1BST0ZJTEUACQ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69H/////////////////////////////////////////9+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c3X///////////////////////////////////////dr5a39P//////////////////////////&#10;///////////FjGin5//////////////////////////////////////MnImk5///////////////&#10;///////////////////////6zrv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MW99f//////////////////////////////&#10;//////+/k3qFxf///////////////////////////////////9uQWz1lqPb/////////////////&#10;/////////////////rx1NABUm+v/////////////////////////////////05R+SSxOmuz/////&#10;///////////////////////////Y1MqzfmVtpfn////////////////////////////////////0&#10;xa6v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5ePj5Obo7fH5//////////////////////////////2xlJKS&#10;lZmdo6myvNDt//////////////////////////+dU0dJTVFWYHOKr9b8////////////////////&#10;//////+yVgAaNVBti67S9//////////////////////////////Nbz5fe5m31/n/////////////&#10;///////////////////un4OmwuH/////////////////////////////////////487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QAAAAAL/2wCEAAEBAQEBAQEBAQEBAQEBAQEBAQEBAQEB&#10;AQEBAQECAQEBAQEBAgICAgICAgICAgICAgIDAwMDAwMDAwMDAwMDAwMBAQEBAQEBAgEBAgMCAgID&#10;AwMDAwMDAwMDAwMDAwMDAwMDAwMDAwMDAwMDAwMDAwMDAwMDAwMDAwMDAwMDAwMDA//AABQIAXkJ&#10;9gQBEQACEQEDEQEEEQD/3QAEAT/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OBAEAAhEDEQQAAD8A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S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V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Q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r+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0kN89f7D7Q2zkdk9l7J2l2JszL/bfxba&#10;W+tt4bdu2MoaOqStpP4hgc9BUUk/imjSaPyxNpdVYWYAj3v3Xun7E4jFYDGY/CYLGY/C4XE0VNjs&#10;TiMTRU2OxeMx9HEIKShx+Po1SKGGJFCRxRKqqoAAAA9+9+6904+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6/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T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f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/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RXPjF8MPjh8OI+5o/jv1/JsMfIHujd/wAge2Wm&#10;3ZvPdcm6O1t8tEdx7iV945CvNFHKIY1joMf4KWIAmOFWZi3vfuvdGj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1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lDfZ/oz94S32f6M/eEOIeP2FNM0lDfZ/oz94&#10;S32f6M/eEuIeP2FVM0lDfZ/oz94S32f6M/eEuIeP2FVM0lDfZ/oz94S32f6M/eEuIeP2FVM0lDfZ&#10;/oz94S32f6M/eEuIeP2FVM0lDfZ/oz94S32f6M/eEuIeP2FVM0lDfZ/oz94S32f6M/eEuIeP2FVM&#10;0lDfZ/oz94S32f6M/eEuIeP2FVM0lDfZ/oz94S32f6M/eEuIeP2FVM0lDfZ/oz94S32f6M/eEuIe&#10;P2FVP//Z/+0MClBob3Rvc2hvcCAzLjAAOEJJTQQlAAAAAAAQAAAAAAAAAAAAAAAAAAAAAD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EBLAAAAAEAAThCSU0EJgAAAAAADgAAAAAAAAAA&#10;AAA/gAAAOEJJTQQNAAAAAAAEAAAAeD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6gAAAABSZ2h0bG9uZwAACfY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HOEJJTQQMAAAAAAL4AAAAAQAAAKAA&#10;AAAPAAAB4AAAHCAAAALcABgAAf/Y/+0ADEFkb2JlX0NNAAL/7gAOQWRvYmUAZIAAAAAB/9sAhAAM&#10;CAgICQgMCQkMEQsKCxEVDwwMDxUYExMVExMYEQwMDAwMDBEMDAwMDAwMDAwMDAwMDAwMDAwMDAwM&#10;DAwMDAwMAQ0LCw0ODRAODhAUDg4OFBQODg4OFBEMDAwMDBERDAwMDAwMEQwMDAwMDAwMDAwMDAwM&#10;DAwMDAwMDAwMDAwMDAz/wAARCAAP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v/i&#10;SUNDX1BST0ZJTEUAAQkACIBwQURCRQIQAABwcnRyQ01ZS0xhYiAH0AAHABoABQApADVhY3NwQVBQ&#10;TAAAAABBREJFAAAAAAAAAAAAAAAAAAAAAQ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4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//4v/iSUNDX1BST0ZJTEUAAgl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M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T/&#10;4v/iSUNDX1BST0ZJTEUABQm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e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4v/iSUNDX1BST0ZJTEUABwn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oHwSUNDX1BST0ZJTEUACQ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5ePj5Obo7fH5////&#10;//////////////////////////2xlJKSlZmdo6myvNDt//////////////////////////+dU0dJ&#10;TVFWYHOKr9b8//////////////////////////+yVgAaNVBti67S9///////////////////////&#10;///////Nbz5fe5m31/n////////////////////////////////un4OmwuH/////////////////&#10;////////////////////487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icph_letterhead_header_p2" style="position:absolute;left:4968;top:63;width:77762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">
                <v:imagedata r:id="rId4" o:title="icph_letterhead_header_p2"/>
              </v:shape>
              <v:shape id="Picture 13" o:spid="_x0000_s1028" type="#_x0000_t75" alt="A screenshot of a cell phone&#10;&#10;Description automatically generated" style="position:absolute;top:422;width:68611;height:10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">
                <v:imagedata r:id="rId5" o:title="A screenshot of a cell phone&#10;&#10;Description automatically generated"/>
              </v:shape>
              <v:shape id="Picture 14" o:spid="_x0000_s1029" type="#_x0000_t75" alt="A picture containing clipart&#10;&#10;Description automatically generated" style="position:absolute;left:77591;top:792;width:15653;height:10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">
                <v:imagedata r:id="rId6" o:title="A picture containing clipart&#10;&#10;Description automatically generated"/>
              </v:shape>
            </v:group>
          </w:pict>
        </mc:Fallback>
      </mc:AlternateContent>
    </w:r>
  </w:p>
  <w:p w14:paraId="3029CD27" w14:textId="77777777" w:rsidR="002718AD" w:rsidRDefault="002718AD">
    <w:pPr>
      <w:pStyle w:val="Header"/>
    </w:pPr>
  </w:p>
  <w:p w14:paraId="32A92960" w14:textId="370D3C03" w:rsidR="008B416B" w:rsidRDefault="008B41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651FD"/>
    <w:multiLevelType w:val="hybridMultilevel"/>
    <w:tmpl w:val="337A3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82550"/>
    <w:multiLevelType w:val="hybridMultilevel"/>
    <w:tmpl w:val="594C4D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C179D8"/>
    <w:multiLevelType w:val="hybridMultilevel"/>
    <w:tmpl w:val="6D6E9C4E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" w15:restartNumberingAfterBreak="0">
    <w:nsid w:val="4176188A"/>
    <w:multiLevelType w:val="multilevel"/>
    <w:tmpl w:val="5C78D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5A20915"/>
    <w:multiLevelType w:val="hybridMultilevel"/>
    <w:tmpl w:val="1C1A9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C0C72"/>
    <w:multiLevelType w:val="hybridMultilevel"/>
    <w:tmpl w:val="4C720B10"/>
    <w:lvl w:ilvl="0" w:tplc="E5A8FFBC">
      <w:start w:val="1"/>
      <w:numFmt w:val="bullet"/>
      <w:lvlText w:val="□"/>
      <w:lvlJc w:val="left"/>
      <w:pPr>
        <w:ind w:left="360" w:hanging="360"/>
      </w:pPr>
      <w:rPr>
        <w:rFonts w:ascii="Arial" w:hAnsi="Arial" w:hint="default"/>
        <w:sz w:val="4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071408B"/>
    <w:multiLevelType w:val="hybridMultilevel"/>
    <w:tmpl w:val="A6D49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4D07C0"/>
    <w:multiLevelType w:val="hybridMultilevel"/>
    <w:tmpl w:val="EE3C34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48E6807"/>
    <w:multiLevelType w:val="hybridMultilevel"/>
    <w:tmpl w:val="911C4BEE"/>
    <w:lvl w:ilvl="0" w:tplc="AF002968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9" w15:restartNumberingAfterBreak="0">
    <w:nsid w:val="651068D2"/>
    <w:multiLevelType w:val="hybridMultilevel"/>
    <w:tmpl w:val="2FD8F9A4"/>
    <w:lvl w:ilvl="0" w:tplc="AF002968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627764F"/>
    <w:multiLevelType w:val="hybridMultilevel"/>
    <w:tmpl w:val="44CE2302"/>
    <w:lvl w:ilvl="0" w:tplc="58E8421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8"/>
  </w:num>
  <w:num w:numId="5">
    <w:abstractNumId w:val="2"/>
  </w:num>
  <w:num w:numId="6">
    <w:abstractNumId w:val="6"/>
  </w:num>
  <w:num w:numId="7">
    <w:abstractNumId w:val="7"/>
  </w:num>
  <w:num w:numId="8">
    <w:abstractNumId w:val="4"/>
  </w:num>
  <w:num w:numId="9">
    <w:abstractNumId w:val="0"/>
  </w:num>
  <w:num w:numId="10">
    <w:abstractNumId w:val="5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52F"/>
    <w:rsid w:val="00060B29"/>
    <w:rsid w:val="00080A45"/>
    <w:rsid w:val="000A4217"/>
    <w:rsid w:val="000D7E24"/>
    <w:rsid w:val="00122B42"/>
    <w:rsid w:val="001273F1"/>
    <w:rsid w:val="0017108D"/>
    <w:rsid w:val="0018052F"/>
    <w:rsid w:val="00182750"/>
    <w:rsid w:val="001B154B"/>
    <w:rsid w:val="00202E8D"/>
    <w:rsid w:val="00205957"/>
    <w:rsid w:val="0022453B"/>
    <w:rsid w:val="00244FA5"/>
    <w:rsid w:val="00262BEB"/>
    <w:rsid w:val="002718AD"/>
    <w:rsid w:val="002B6246"/>
    <w:rsid w:val="002C03DC"/>
    <w:rsid w:val="002D434E"/>
    <w:rsid w:val="002E494F"/>
    <w:rsid w:val="002F2131"/>
    <w:rsid w:val="00305508"/>
    <w:rsid w:val="00331A79"/>
    <w:rsid w:val="00361B0F"/>
    <w:rsid w:val="003A6935"/>
    <w:rsid w:val="003B376B"/>
    <w:rsid w:val="003E5B45"/>
    <w:rsid w:val="003F6738"/>
    <w:rsid w:val="00411D03"/>
    <w:rsid w:val="00481A3C"/>
    <w:rsid w:val="004C3F45"/>
    <w:rsid w:val="004C419B"/>
    <w:rsid w:val="00545DE6"/>
    <w:rsid w:val="005672AB"/>
    <w:rsid w:val="00594782"/>
    <w:rsid w:val="005A13A6"/>
    <w:rsid w:val="00611A96"/>
    <w:rsid w:val="00627C7F"/>
    <w:rsid w:val="00641F27"/>
    <w:rsid w:val="00653FCB"/>
    <w:rsid w:val="00691CC0"/>
    <w:rsid w:val="006C1FF4"/>
    <w:rsid w:val="006C7088"/>
    <w:rsid w:val="006D2543"/>
    <w:rsid w:val="00704FEB"/>
    <w:rsid w:val="00732F15"/>
    <w:rsid w:val="00776129"/>
    <w:rsid w:val="00793480"/>
    <w:rsid w:val="007C74C1"/>
    <w:rsid w:val="007F37E9"/>
    <w:rsid w:val="008157BA"/>
    <w:rsid w:val="00815CE5"/>
    <w:rsid w:val="00842C1F"/>
    <w:rsid w:val="0085200E"/>
    <w:rsid w:val="00891A00"/>
    <w:rsid w:val="008B416B"/>
    <w:rsid w:val="008B52AD"/>
    <w:rsid w:val="008E2C49"/>
    <w:rsid w:val="00906B27"/>
    <w:rsid w:val="00935540"/>
    <w:rsid w:val="009412C4"/>
    <w:rsid w:val="009C48DD"/>
    <w:rsid w:val="00A65AF9"/>
    <w:rsid w:val="00A67552"/>
    <w:rsid w:val="00A71F81"/>
    <w:rsid w:val="00A77BDA"/>
    <w:rsid w:val="00AD61E9"/>
    <w:rsid w:val="00B95F01"/>
    <w:rsid w:val="00BA456B"/>
    <w:rsid w:val="00BB1521"/>
    <w:rsid w:val="00BF06F7"/>
    <w:rsid w:val="00C26FCE"/>
    <w:rsid w:val="00CA58E6"/>
    <w:rsid w:val="00CD0201"/>
    <w:rsid w:val="00CF383C"/>
    <w:rsid w:val="00CF5722"/>
    <w:rsid w:val="00D0625A"/>
    <w:rsid w:val="00D65F94"/>
    <w:rsid w:val="00D669C1"/>
    <w:rsid w:val="00D87DD9"/>
    <w:rsid w:val="00DA35E3"/>
    <w:rsid w:val="00E468C1"/>
    <w:rsid w:val="00E57472"/>
    <w:rsid w:val="00EA333F"/>
    <w:rsid w:val="00EB2F67"/>
    <w:rsid w:val="00EE3A3F"/>
    <w:rsid w:val="00F267A9"/>
    <w:rsid w:val="00F3026F"/>
    <w:rsid w:val="00F31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23C5CE40"/>
  <w15:docId w15:val="{C1172E4B-5143-4DBE-88F8-B972986BA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Copy 11pt Frutiger"/>
    <w:qFormat/>
    <w:rsid w:val="00D87DD9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5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6755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rsid w:val="003E5B45"/>
    <w:rPr>
      <w:rFonts w:ascii="Frutiger LT Std 55 Roman" w:hAnsi="Frutiger LT Std 55 Roman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F572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F5722"/>
    <w:rPr>
      <w:rFonts w:ascii="Frutiger LT Std 55 Roman" w:hAnsi="Frutiger LT Std 55 Roman"/>
    </w:rPr>
  </w:style>
  <w:style w:type="paragraph" w:styleId="Footer">
    <w:name w:val="footer"/>
    <w:basedOn w:val="Normal"/>
    <w:link w:val="FooterChar"/>
    <w:uiPriority w:val="99"/>
    <w:unhideWhenUsed/>
    <w:rsid w:val="00CF572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F5722"/>
    <w:rPr>
      <w:rFonts w:ascii="Frutiger LT Std 55 Roman" w:hAnsi="Frutiger LT Std 55 Roman"/>
    </w:rPr>
  </w:style>
  <w:style w:type="character" w:styleId="Hyperlink">
    <w:name w:val="Hyperlink"/>
    <w:uiPriority w:val="99"/>
    <w:unhideWhenUsed/>
    <w:rsid w:val="00704FE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8052F"/>
    <w:pPr>
      <w:ind w:left="720"/>
      <w:contextualSpacing/>
    </w:pPr>
    <w:rPr>
      <w:rFonts w:ascii="Frutiger LT Std 55 Roman" w:hAnsi="Frutiger LT Std 55 Roman"/>
      <w:szCs w:val="24"/>
    </w:rPr>
  </w:style>
  <w:style w:type="table" w:styleId="TableGrid">
    <w:name w:val="Table Grid"/>
    <w:basedOn w:val="TableNormal"/>
    <w:uiPriority w:val="59"/>
    <w:rsid w:val="00331A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331A79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31A79"/>
    <w:rPr>
      <w:rFonts w:eastAsiaTheme="minorHAnsi" w:cstheme="minorBidi"/>
      <w:sz w:val="22"/>
      <w:szCs w:val="21"/>
    </w:rPr>
  </w:style>
  <w:style w:type="paragraph" w:styleId="NormalWeb">
    <w:name w:val="Normal (Web)"/>
    <w:basedOn w:val="Normal"/>
    <w:uiPriority w:val="99"/>
    <w:semiHidden/>
    <w:unhideWhenUsed/>
    <w:rsid w:val="00F3026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msonormal">
    <w:name w:val="x_msonormal"/>
    <w:basedOn w:val="Normal"/>
    <w:uiPriority w:val="99"/>
    <w:semiHidden/>
    <w:rsid w:val="00F3026F"/>
    <w:pPr>
      <w:spacing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4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1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Communications\Template%20Toolkit\Handouts,%20Letterhead,%20Flyers\Letterhead\DPH\DPH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DPH Letterhead Template</Template>
  <TotalTime>1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OFJCC</Company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Ferro, Lori J</dc:creator>
  <cp:lastModifiedBy>Danielle Bohonos</cp:lastModifiedBy>
  <cp:revision>3</cp:revision>
  <cp:lastPrinted>2019-09-16T19:41:00Z</cp:lastPrinted>
  <dcterms:created xsi:type="dcterms:W3CDTF">2020-08-14T20:37:00Z</dcterms:created>
  <dcterms:modified xsi:type="dcterms:W3CDTF">2020-08-14T21:00:00Z</dcterms:modified>
</cp:coreProperties>
</file>